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16C4" w:rsidRDefault="007916C4">
      <w:r>
        <w:object w:dxaOrig="894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4" o:title=""/>
          </v:shape>
          <o:OLEObject Type="Embed" ProgID="AcroExch.Document.7" ShapeID="_x0000_i1025" DrawAspect="Content" ObjectID="_1584358056" r:id="rId5"/>
        </w:object>
      </w:r>
    </w:p>
    <w:p w:rsidR="007916C4" w:rsidRDefault="007916C4"/>
    <w:p w:rsidR="007916C4" w:rsidRDefault="007916C4">
      <w:r>
        <w:object w:dxaOrig="8940" w:dyaOrig="12630">
          <v:shape id="_x0000_i1026" type="#_x0000_t75" style="width:447pt;height:631.5pt" o:ole="">
            <v:imagedata r:id="rId6" o:title=""/>
          </v:shape>
          <o:OLEObject Type="Embed" ProgID="AcroExch.Document.7" ShapeID="_x0000_i1026" DrawAspect="Content" ObjectID="_1584358057" r:id="rId7"/>
        </w:object>
      </w:r>
    </w:p>
    <w:p w:rsidR="007916C4" w:rsidRDefault="007916C4">
      <w:r>
        <w:object w:dxaOrig="8940" w:dyaOrig="12630">
          <v:shape id="_x0000_i1027" type="#_x0000_t75" style="width:447pt;height:631.5pt" o:ole="">
            <v:imagedata r:id="rId8" o:title=""/>
          </v:shape>
          <o:OLEObject Type="Embed" ProgID="AcroExch.Document.7" ShapeID="_x0000_i1027" DrawAspect="Content" ObjectID="_1584358058" r:id="rId9"/>
        </w:object>
      </w:r>
    </w:p>
    <w:p w:rsidR="007916C4" w:rsidRDefault="007916C4">
      <w:r>
        <w:object w:dxaOrig="8940" w:dyaOrig="12630">
          <v:shape id="_x0000_i1028" type="#_x0000_t75" style="width:447pt;height:631.5pt" o:ole="">
            <v:imagedata r:id="rId10" o:title=""/>
          </v:shape>
          <o:OLEObject Type="Embed" ProgID="AcroExch.Document.7" ShapeID="_x0000_i1028" DrawAspect="Content" ObjectID="_1584358059" r:id="rId11"/>
        </w:object>
      </w:r>
    </w:p>
    <w:p w:rsidR="007916C4" w:rsidRDefault="007916C4">
      <w:r>
        <w:object w:dxaOrig="8940" w:dyaOrig="12630">
          <v:shape id="_x0000_i1029" type="#_x0000_t75" style="width:447pt;height:631.5pt" o:ole="">
            <v:imagedata r:id="rId12" o:title=""/>
          </v:shape>
          <o:OLEObject Type="Embed" ProgID="AcroExch.Document.7" ShapeID="_x0000_i1029" DrawAspect="Content" ObjectID="_1584358060" r:id="rId13"/>
        </w:object>
      </w:r>
    </w:p>
    <w:p w:rsidR="007916C4" w:rsidRDefault="007916C4"/>
    <w:p w:rsidR="007916C4" w:rsidRDefault="007916C4">
      <w:r>
        <w:object w:dxaOrig="8940" w:dyaOrig="12630">
          <v:shape id="_x0000_i1030" type="#_x0000_t75" style="width:447pt;height:631.5pt" o:ole="">
            <v:imagedata r:id="rId14" o:title=""/>
          </v:shape>
          <o:OLEObject Type="Embed" ProgID="AcroExch.Document.7" ShapeID="_x0000_i1030" DrawAspect="Content" ObjectID="_1584358061" r:id="rId15"/>
        </w:object>
      </w:r>
    </w:p>
    <w:p w:rsidR="007916C4" w:rsidRDefault="007916C4"/>
    <w:p w:rsidR="007916C4" w:rsidRDefault="007916C4">
      <w:r>
        <w:object w:dxaOrig="8940" w:dyaOrig="12630">
          <v:shape id="_x0000_i1031" type="#_x0000_t75" style="width:447pt;height:631.5pt" o:ole="">
            <v:imagedata r:id="rId16" o:title=""/>
          </v:shape>
          <o:OLEObject Type="Embed" ProgID="AcroExch.Document.7" ShapeID="_x0000_i1031" DrawAspect="Content" ObjectID="_1584358062" r:id="rId17"/>
        </w:object>
      </w:r>
    </w:p>
    <w:p w:rsidR="007916C4" w:rsidRDefault="007916C4">
      <w:r>
        <w:object w:dxaOrig="8940" w:dyaOrig="12630">
          <v:shape id="_x0000_i1032" type="#_x0000_t75" style="width:447pt;height:631.5pt" o:ole="">
            <v:imagedata r:id="rId18" o:title=""/>
          </v:shape>
          <o:OLEObject Type="Embed" ProgID="AcroExch.Document.7" ShapeID="_x0000_i1032" DrawAspect="Content" ObjectID="_1584358063" r:id="rId19"/>
        </w:object>
      </w:r>
    </w:p>
    <w:p w:rsidR="007916C4" w:rsidRDefault="007916C4"/>
    <w:p w:rsidR="007916C4" w:rsidRDefault="007916C4">
      <w:r>
        <w:object w:dxaOrig="8940" w:dyaOrig="12630">
          <v:shape id="_x0000_i1033" type="#_x0000_t75" style="width:447pt;height:631.5pt" o:ole="">
            <v:imagedata r:id="rId20" o:title=""/>
          </v:shape>
          <o:OLEObject Type="Embed" ProgID="AcroExch.Document.7" ShapeID="_x0000_i1033" DrawAspect="Content" ObjectID="_1584358064" r:id="rId21"/>
        </w:object>
      </w:r>
    </w:p>
    <w:p w:rsidR="007916C4" w:rsidRDefault="007916C4">
      <w:r>
        <w:object w:dxaOrig="8940" w:dyaOrig="12630">
          <v:shape id="_x0000_i1034" type="#_x0000_t75" style="width:447pt;height:631.5pt" o:ole="">
            <v:imagedata r:id="rId22" o:title=""/>
          </v:shape>
          <o:OLEObject Type="Embed" ProgID="AcroExch.Document.7" ShapeID="_x0000_i1034" DrawAspect="Content" ObjectID="_1584358065" r:id="rId23"/>
        </w:object>
      </w:r>
    </w:p>
    <w:p w:rsidR="007916C4" w:rsidRDefault="007916C4">
      <w:r>
        <w:object w:dxaOrig="8940" w:dyaOrig="12630">
          <v:shape id="_x0000_i1035" type="#_x0000_t75" style="width:447pt;height:631.5pt" o:ole="">
            <v:imagedata r:id="rId24" o:title=""/>
          </v:shape>
          <o:OLEObject Type="Embed" ProgID="AcroExch.Document.7" ShapeID="_x0000_i1035" DrawAspect="Content" ObjectID="_1584358066" r:id="rId25"/>
        </w:object>
      </w:r>
    </w:p>
    <w:p w:rsidR="007916C4" w:rsidRDefault="007916C4">
      <w:r>
        <w:object w:dxaOrig="8940" w:dyaOrig="12630">
          <v:shape id="_x0000_i1036" type="#_x0000_t75" style="width:447pt;height:631.5pt" o:ole="">
            <v:imagedata r:id="rId26" o:title=""/>
          </v:shape>
          <o:OLEObject Type="Embed" ProgID="AcroExch.Document.7" ShapeID="_x0000_i1036" DrawAspect="Content" ObjectID="_1584358067" r:id="rId27"/>
        </w:object>
      </w:r>
    </w:p>
    <w:p w:rsidR="007916C4" w:rsidRDefault="007916C4">
      <w:r>
        <w:object w:dxaOrig="8940" w:dyaOrig="12630">
          <v:shape id="_x0000_i1037" type="#_x0000_t75" style="width:447pt;height:631.5pt" o:ole="">
            <v:imagedata r:id="rId28" o:title=""/>
          </v:shape>
          <o:OLEObject Type="Embed" ProgID="AcroExch.Document.7" ShapeID="_x0000_i1037" DrawAspect="Content" ObjectID="_1584358068" r:id="rId29"/>
        </w:object>
      </w:r>
    </w:p>
    <w:p w:rsidR="007916C4" w:rsidRDefault="007916C4"/>
    <w:p w:rsidR="007916C4" w:rsidRDefault="007916C4">
      <w:r>
        <w:object w:dxaOrig="8940" w:dyaOrig="12630">
          <v:shape id="_x0000_i1038" type="#_x0000_t75" style="width:447pt;height:631.5pt" o:ole="">
            <v:imagedata r:id="rId30" o:title=""/>
          </v:shape>
          <o:OLEObject Type="Embed" ProgID="AcroExch.Document.7" ShapeID="_x0000_i1038" DrawAspect="Content" ObjectID="_1584358069" r:id="rId31"/>
        </w:object>
      </w:r>
    </w:p>
    <w:p w:rsidR="007916C4" w:rsidRDefault="007916C4">
      <w:r>
        <w:object w:dxaOrig="8940" w:dyaOrig="12630">
          <v:shape id="_x0000_i1039" type="#_x0000_t75" style="width:447pt;height:631.5pt" o:ole="">
            <v:imagedata r:id="rId32" o:title=""/>
          </v:shape>
          <o:OLEObject Type="Embed" ProgID="AcroExch.Document.7" ShapeID="_x0000_i1039" DrawAspect="Content" ObjectID="_1584358070" r:id="rId33"/>
        </w:object>
      </w:r>
    </w:p>
    <w:p w:rsidR="007916C4" w:rsidRDefault="007916C4"/>
    <w:sectPr w:rsidR="007916C4" w:rsidSect="006B6078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5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B6078"/>
    <w:rsid w:val="006B6078"/>
    <w:rsid w:val="007916C4"/>
    <w:rsid w:val="00880FFA"/>
    <w:rsid w:val="00CF34E6"/>
    <w:rsid w:val="00E547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F34E6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fontTable" Target="fontTable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</TotalTime>
  <Pages>15</Pages>
  <Words>68</Words>
  <Characters>388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осзн</cp:lastModifiedBy>
  <cp:revision>3</cp:revision>
  <dcterms:created xsi:type="dcterms:W3CDTF">2018-04-04T11:04:00Z</dcterms:created>
  <dcterms:modified xsi:type="dcterms:W3CDTF">2018-04-04T11:41:00Z</dcterms:modified>
</cp:coreProperties>
</file>